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43A7" w14:textId="4E1426EF" w:rsidR="00B10696" w:rsidRPr="00413671" w:rsidRDefault="00B10696" w:rsidP="6BF44C58">
      <w:pPr>
        <w:pStyle w:val="Heading1"/>
        <w:jc w:val="center"/>
        <w:rPr>
          <w:rFonts w:ascii="Arial" w:hAnsi="Arial" w:cs="Arial"/>
          <w:b/>
          <w:bCs/>
          <w:color w:val="156082" w:themeColor="accent1"/>
        </w:rPr>
      </w:pPr>
      <w:r w:rsidRPr="6BF44C58">
        <w:rPr>
          <w:b/>
          <w:bCs/>
          <w:color w:val="156082" w:themeColor="accent1"/>
        </w:rPr>
        <w:t>Child Abuse Prevention Board </w:t>
      </w:r>
    </w:p>
    <w:p w14:paraId="4A62E297" w14:textId="7326A814" w:rsidR="08AB021B" w:rsidRDefault="08AB021B" w:rsidP="6BF44C58">
      <w:pPr>
        <w:pStyle w:val="Heading2"/>
        <w:jc w:val="center"/>
        <w:rPr>
          <w:b/>
          <w:bCs/>
        </w:rPr>
      </w:pPr>
      <w:r w:rsidRPr="6BF44C58">
        <w:rPr>
          <w:b/>
          <w:bCs/>
        </w:rPr>
        <w:t>Meeting Information:</w:t>
      </w:r>
    </w:p>
    <w:p w14:paraId="071F06BC" w14:textId="67EC1837" w:rsidR="00B10696" w:rsidRPr="00413671" w:rsidRDefault="001F06D3" w:rsidP="00656A94">
      <w:pPr>
        <w:spacing w:after="0" w:line="240" w:lineRule="auto"/>
        <w:ind w:left="-720" w:firstLine="720"/>
        <w:jc w:val="center"/>
        <w:rPr>
          <w:rFonts w:ascii="Arial" w:hAnsi="Arial" w:cs="Arial"/>
          <w:b/>
          <w:bCs/>
          <w:color w:val="156082" w:themeColor="accent1"/>
        </w:rPr>
      </w:pPr>
      <w:r w:rsidRPr="4A94985F">
        <w:rPr>
          <w:rFonts w:ascii="Arial" w:hAnsi="Arial" w:cs="Arial"/>
          <w:b/>
          <w:bCs/>
          <w:color w:val="156082" w:themeColor="accent1"/>
        </w:rPr>
        <w:t>0</w:t>
      </w:r>
      <w:r w:rsidR="00C62B7E" w:rsidRPr="4A94985F">
        <w:rPr>
          <w:rFonts w:ascii="Arial" w:hAnsi="Arial" w:cs="Arial"/>
          <w:b/>
          <w:bCs/>
          <w:color w:val="156082" w:themeColor="accent1"/>
        </w:rPr>
        <w:t>6/</w:t>
      </w:r>
      <w:r w:rsidR="008A5E3D" w:rsidRPr="4A94985F">
        <w:rPr>
          <w:rFonts w:ascii="Arial" w:hAnsi="Arial" w:cs="Arial"/>
          <w:b/>
          <w:bCs/>
          <w:color w:val="156082" w:themeColor="accent1"/>
        </w:rPr>
        <w:t>09</w:t>
      </w:r>
      <w:r w:rsidRPr="4A94985F">
        <w:rPr>
          <w:rFonts w:ascii="Arial" w:hAnsi="Arial" w:cs="Arial"/>
          <w:b/>
          <w:bCs/>
          <w:color w:val="156082" w:themeColor="accent1"/>
        </w:rPr>
        <w:t>/2026</w:t>
      </w:r>
      <w:r w:rsidR="00B10696" w:rsidRPr="4A94985F">
        <w:rPr>
          <w:rFonts w:ascii="Arial" w:hAnsi="Arial" w:cs="Arial"/>
          <w:b/>
          <w:bCs/>
          <w:color w:val="156082" w:themeColor="accent1"/>
        </w:rPr>
        <w:t>, 3:</w:t>
      </w:r>
      <w:r w:rsidR="008A5E3D" w:rsidRPr="4A94985F">
        <w:rPr>
          <w:rFonts w:ascii="Arial" w:hAnsi="Arial" w:cs="Arial"/>
          <w:b/>
          <w:bCs/>
          <w:color w:val="156082" w:themeColor="accent1"/>
        </w:rPr>
        <w:t>0</w:t>
      </w:r>
      <w:r w:rsidR="00B10696" w:rsidRPr="4A94985F">
        <w:rPr>
          <w:rFonts w:ascii="Arial" w:hAnsi="Arial" w:cs="Arial"/>
          <w:b/>
          <w:bCs/>
          <w:color w:val="156082" w:themeColor="accent1"/>
        </w:rPr>
        <w:t>0-5:00 pm</w:t>
      </w:r>
    </w:p>
    <w:p w14:paraId="16156122" w14:textId="40C43016" w:rsidR="00DC1674" w:rsidRPr="00DC1674" w:rsidRDefault="00AC0BAD" w:rsidP="00DC1674">
      <w:pPr>
        <w:spacing w:after="0" w:line="240" w:lineRule="auto"/>
        <w:jc w:val="center"/>
        <w:rPr>
          <w:rFonts w:ascii="Arial" w:hAnsi="Arial" w:cs="Arial"/>
          <w:b/>
          <w:bCs/>
          <w:color w:val="156082" w:themeColor="accent1"/>
        </w:rPr>
      </w:pPr>
      <w:r>
        <w:t xml:space="preserve"> </w:t>
      </w:r>
      <w:hyperlink r:id="rId11" w:history="1">
        <w:r w:rsidR="00334B4D">
          <w:rPr>
            <w:rStyle w:val="Hyperlink"/>
            <w:rFonts w:ascii="Arial" w:hAnsi="Arial" w:cs="Arial"/>
            <w:b/>
            <w:bCs/>
          </w:rPr>
          <w:t>ZOOM meeting link</w:t>
        </w:r>
      </w:hyperlink>
      <w:r w:rsidR="00DC1674" w:rsidRPr="4A94985F">
        <w:rPr>
          <w:rFonts w:ascii="Arial" w:hAnsi="Arial" w:cs="Arial"/>
          <w:b/>
          <w:bCs/>
          <w:color w:val="156082" w:themeColor="accent1"/>
        </w:rPr>
        <w:t xml:space="preserve"> </w:t>
      </w:r>
    </w:p>
    <w:p w14:paraId="4D3C018F" w14:textId="77777777" w:rsidR="00DC1674" w:rsidRPr="00DC1674" w:rsidRDefault="00DC1674" w:rsidP="00DC1674">
      <w:pPr>
        <w:spacing w:after="0" w:line="240" w:lineRule="auto"/>
        <w:jc w:val="center"/>
        <w:rPr>
          <w:rFonts w:ascii="Arial" w:hAnsi="Arial" w:cs="Arial"/>
          <w:b/>
          <w:bCs/>
          <w:color w:val="156082" w:themeColor="accent1"/>
        </w:rPr>
      </w:pPr>
      <w:r w:rsidRPr="4A94985F">
        <w:rPr>
          <w:rFonts w:ascii="Arial" w:hAnsi="Arial" w:cs="Arial"/>
          <w:b/>
          <w:bCs/>
          <w:color w:val="156082" w:themeColor="accent1"/>
        </w:rPr>
        <w:t xml:space="preserve">Meeting ID: 897 363 2718 </w:t>
      </w:r>
    </w:p>
    <w:p w14:paraId="37B8F521" w14:textId="377212B5" w:rsidR="00B567AE" w:rsidRDefault="002A01AC" w:rsidP="00656A94">
      <w:pPr>
        <w:spacing w:after="0" w:line="240" w:lineRule="auto"/>
        <w:jc w:val="center"/>
        <w:rPr>
          <w:rFonts w:ascii="Arial" w:hAnsi="Arial" w:cs="Arial"/>
          <w:b/>
          <w:bCs/>
          <w:color w:val="156082" w:themeColor="accent1"/>
        </w:rPr>
      </w:pPr>
      <w:r w:rsidRPr="6BF44C58">
        <w:rPr>
          <w:rFonts w:ascii="Arial" w:hAnsi="Arial" w:cs="Arial"/>
          <w:b/>
          <w:bCs/>
          <w:color w:val="155F81"/>
        </w:rPr>
        <w:t>Phone: 1 (301) 715-8592</w:t>
      </w:r>
    </w:p>
    <w:p w14:paraId="5B440411" w14:textId="3149560C" w:rsidR="00E71F97" w:rsidRPr="00656A94" w:rsidRDefault="00E71F97" w:rsidP="6BF44C58">
      <w:pPr>
        <w:pStyle w:val="Heading2"/>
      </w:pPr>
    </w:p>
    <w:p w14:paraId="6CD3C071" w14:textId="572F7A45" w:rsidR="003132FA" w:rsidRPr="003132FA" w:rsidRDefault="2506CC7F" w:rsidP="6BF44C58">
      <w:pPr>
        <w:pStyle w:val="Heading2"/>
        <w:numPr>
          <w:ilvl w:val="0"/>
          <w:numId w:val="3"/>
        </w:numPr>
        <w:rPr>
          <w:rFonts w:ascii="Arial" w:hAnsi="Arial" w:cs="Arial"/>
          <w:b/>
          <w:bCs/>
          <w:color w:val="156082" w:themeColor="accent1"/>
        </w:rPr>
      </w:pPr>
      <w:r>
        <w:t>Call to Order and Roll</w:t>
      </w:r>
      <w:r w:rsidR="57C7A684">
        <w:t xml:space="preserve"> Call</w:t>
      </w:r>
      <w:r w:rsidR="003132FA">
        <w:tab/>
      </w:r>
      <w:r w:rsidR="003132FA">
        <w:tab/>
      </w:r>
      <w:r w:rsidR="003132FA">
        <w:tab/>
      </w:r>
      <w:r>
        <w:t> </w:t>
      </w:r>
    </w:p>
    <w:p w14:paraId="6A16A8F4" w14:textId="5E06703E" w:rsidR="003132FA" w:rsidRPr="003132FA" w:rsidRDefault="003132FA" w:rsidP="6BF44C58">
      <w:pPr>
        <w:pStyle w:val="Heading2"/>
        <w:numPr>
          <w:ilvl w:val="0"/>
          <w:numId w:val="3"/>
        </w:numPr>
      </w:pPr>
      <w:r>
        <w:t>Comments from the Chair</w:t>
      </w:r>
    </w:p>
    <w:p w14:paraId="4EC726C5" w14:textId="792A08C2" w:rsidR="003132FA" w:rsidRDefault="003132FA" w:rsidP="6BF44C58">
      <w:pPr>
        <w:pStyle w:val="Heading2"/>
        <w:numPr>
          <w:ilvl w:val="0"/>
          <w:numId w:val="3"/>
        </w:numPr>
      </w:pPr>
      <w:r>
        <w:t>Comments from the Executive Director </w:t>
      </w:r>
    </w:p>
    <w:p w14:paraId="13CADEC0" w14:textId="510FCDAB" w:rsidR="003132FA" w:rsidRDefault="003132FA" w:rsidP="6BF44C58">
      <w:pPr>
        <w:pStyle w:val="Heading2"/>
        <w:numPr>
          <w:ilvl w:val="0"/>
          <w:numId w:val="3"/>
        </w:numPr>
        <w:rPr>
          <w:rStyle w:val="Heading2Char"/>
        </w:rPr>
      </w:pPr>
      <w:r>
        <w:t>Items for Discussion &amp; Action</w:t>
      </w:r>
      <w:r w:rsidR="0D24C451">
        <w:t xml:space="preserve"> </w:t>
      </w:r>
    </w:p>
    <w:p w14:paraId="5C9B2F84" w14:textId="6CE4D993" w:rsidR="003132FA" w:rsidRPr="00413671" w:rsidRDefault="003132FA" w:rsidP="6BF44C58">
      <w:pPr>
        <w:pStyle w:val="ListParagraph"/>
        <w:numPr>
          <w:ilvl w:val="0"/>
          <w:numId w:val="1"/>
        </w:numPr>
        <w:rPr>
          <w:rFonts w:ascii="Arial" w:hAnsi="Arial" w:cs="Arial"/>
          <w:color w:val="156082" w:themeColor="accent1"/>
        </w:rPr>
      </w:pPr>
      <w:r>
        <w:t xml:space="preserve">Approval of </w:t>
      </w:r>
      <w:r w:rsidR="003E1DBD">
        <w:t xml:space="preserve">3/6/2026 </w:t>
      </w:r>
      <w:r>
        <w:t>Meeting Minutes- DISCUSSION &amp; VOTE  </w:t>
      </w:r>
    </w:p>
    <w:p w14:paraId="480D60FB" w14:textId="2985FE74" w:rsidR="003132FA" w:rsidRPr="00413671" w:rsidRDefault="003132FA" w:rsidP="6BF44C58">
      <w:pPr>
        <w:pStyle w:val="ListParagraph"/>
        <w:numPr>
          <w:ilvl w:val="0"/>
          <w:numId w:val="1"/>
        </w:numPr>
        <w:rPr>
          <w:rFonts w:ascii="Arial" w:hAnsi="Arial" w:cs="Arial"/>
          <w:color w:val="156082" w:themeColor="accent1"/>
        </w:rPr>
      </w:pPr>
      <w:r>
        <w:t>Reappointment Recommendation</w:t>
      </w:r>
      <w:r w:rsidR="3A0BBBF8">
        <w:t>: Anna Lucey Neely</w:t>
      </w:r>
      <w:r>
        <w:t>- DISCUSSION &amp; VOTE </w:t>
      </w:r>
    </w:p>
    <w:p w14:paraId="61F9EFF1" w14:textId="5E887D55" w:rsidR="000A711F" w:rsidRDefault="000A711F" w:rsidP="6BF44C58">
      <w:pPr>
        <w:pStyle w:val="ListParagraph"/>
        <w:numPr>
          <w:ilvl w:val="0"/>
          <w:numId w:val="1"/>
        </w:numPr>
        <w:rPr>
          <w:rStyle w:val="Heading2Char"/>
        </w:rPr>
      </w:pPr>
      <w:r>
        <w:t>By-Law</w:t>
      </w:r>
      <w:r w:rsidR="002A01AC">
        <w:t xml:space="preserve"> Amendments</w:t>
      </w:r>
      <w:r w:rsidR="003132FA">
        <w:t>–DISCUSSION</w:t>
      </w:r>
      <w:r w:rsidR="002A01AC">
        <w:t xml:space="preserve"> &amp; VOTE</w:t>
      </w:r>
    </w:p>
    <w:p w14:paraId="7559733F" w14:textId="1CBA237A" w:rsidR="6B9F5A9D" w:rsidRDefault="6B9F5A9D" w:rsidP="6BF44C58">
      <w:pPr>
        <w:pStyle w:val="ListParagraph"/>
        <w:numPr>
          <w:ilvl w:val="0"/>
          <w:numId w:val="1"/>
        </w:numPr>
        <w:rPr>
          <w:rStyle w:val="Heading2Char"/>
        </w:rPr>
      </w:pPr>
      <w:r>
        <w:t>O</w:t>
      </w:r>
      <w:r w:rsidR="003C6B4C">
        <w:t xml:space="preserve">fficer </w:t>
      </w:r>
      <w:r w:rsidR="002A01AC">
        <w:t>Nomination</w:t>
      </w:r>
      <w:r w:rsidR="68097132">
        <w:t>(</w:t>
      </w:r>
      <w:r w:rsidR="002A01AC">
        <w:t>s</w:t>
      </w:r>
      <w:r w:rsidR="08599B00">
        <w:t>)</w:t>
      </w:r>
      <w:r w:rsidR="003C6B4C">
        <w:t xml:space="preserve">- </w:t>
      </w:r>
      <w:r w:rsidR="003132FA">
        <w:t>DISCUSSION </w:t>
      </w:r>
      <w:r w:rsidR="002A01AC">
        <w:t>&amp; VOTE</w:t>
      </w:r>
    </w:p>
    <w:p w14:paraId="18D25073" w14:textId="3E01CD7D" w:rsidR="7A5AB077" w:rsidRDefault="7A5AB077" w:rsidP="6BF44C58">
      <w:pPr>
        <w:pStyle w:val="ListParagraph"/>
        <w:numPr>
          <w:ilvl w:val="0"/>
          <w:numId w:val="1"/>
        </w:numPr>
        <w:rPr>
          <w:rStyle w:val="Heading2Char"/>
        </w:rPr>
      </w:pPr>
      <w:r>
        <w:t xml:space="preserve">FY27 Budget Request to Children’s Trust Inc.- </w:t>
      </w:r>
      <w:r w:rsidR="00F04833">
        <w:t>DISCUSSION</w:t>
      </w:r>
      <w:r w:rsidR="05D9BB79">
        <w:t xml:space="preserve"> &amp; VOTE</w:t>
      </w:r>
    </w:p>
    <w:p w14:paraId="2D01F622" w14:textId="14D586E7" w:rsidR="43FB1336" w:rsidRDefault="43FB1336" w:rsidP="6BF44C58">
      <w:pPr>
        <w:pStyle w:val="Heading2"/>
        <w:numPr>
          <w:ilvl w:val="0"/>
          <w:numId w:val="3"/>
        </w:numPr>
        <w:rPr>
          <w:rStyle w:val="Heading2Char"/>
        </w:rPr>
      </w:pPr>
      <w:r>
        <w:t>Adjourn </w:t>
      </w:r>
    </w:p>
    <w:p w14:paraId="7441B5E1" w14:textId="65CF50FA" w:rsidR="6BF44C58" w:rsidRDefault="6BF44C58" w:rsidP="6BF44C58">
      <w:pPr>
        <w:rPr>
          <w:rStyle w:val="Heading2Char"/>
        </w:rPr>
      </w:pPr>
    </w:p>
    <w:p w14:paraId="58ED3FC7" w14:textId="69C806C4" w:rsidR="00934E29" w:rsidRDefault="00934E29" w:rsidP="6BF44C58">
      <w:pPr>
        <w:pStyle w:val="Heading2"/>
        <w:rPr>
          <w:rFonts w:ascii="Times New Roman" w:eastAsia="Times New Roman" w:hAnsi="Times New Roman" w:cs="Times New Roman"/>
        </w:rPr>
      </w:pPr>
      <w:r>
        <w:t>Materials:</w:t>
      </w:r>
    </w:p>
    <w:p w14:paraId="780D4768" w14:textId="0AE93458" w:rsidR="00934E29" w:rsidRDefault="00377184" w:rsidP="0040043C">
      <w:pPr>
        <w:pStyle w:val="ListParagraph"/>
      </w:pPr>
      <w:r w:rsidRPr="6BF44C58">
        <w:t xml:space="preserve">3.6.26 Meeting </w:t>
      </w:r>
      <w:r w:rsidR="1A2CB6CC" w:rsidRPr="6BF44C58">
        <w:t>MINUTES. Chair</w:t>
      </w:r>
      <w:r w:rsidRPr="6BF44C58">
        <w:t xml:space="preserve"> APPROVED</w:t>
      </w:r>
    </w:p>
    <w:p w14:paraId="7A549E70" w14:textId="4D68EB05" w:rsidR="0027003B" w:rsidRDefault="2D43D389" w:rsidP="0040043C">
      <w:pPr>
        <w:pStyle w:val="ListParagraph"/>
      </w:pPr>
      <w:r w:rsidRPr="6BF44C58">
        <w:t xml:space="preserve">Current </w:t>
      </w:r>
      <w:r w:rsidR="0027003B" w:rsidRPr="6BF44C58">
        <w:t>By</w:t>
      </w:r>
      <w:r w:rsidR="005A7E6A" w:rsidRPr="6BF44C58">
        <w:t>-</w:t>
      </w:r>
      <w:r w:rsidR="0027003B" w:rsidRPr="6BF44C58">
        <w:t>Laws</w:t>
      </w:r>
      <w:r w:rsidR="13653725" w:rsidRPr="6BF44C58">
        <w:t>, Amended 2020</w:t>
      </w:r>
    </w:p>
    <w:p w14:paraId="0A04F577" w14:textId="2D662B45" w:rsidR="00934E29" w:rsidRPr="00EC209C" w:rsidRDefault="13653725" w:rsidP="0040043C">
      <w:pPr>
        <w:pStyle w:val="ListParagraph"/>
      </w:pPr>
      <w:r w:rsidRPr="6BF44C58">
        <w:t>By-Laws- Proposed Amendments, 2026</w:t>
      </w:r>
    </w:p>
    <w:p w14:paraId="5DDF65C6" w14:textId="7F902194" w:rsidR="00934E29" w:rsidRPr="00EC209C" w:rsidRDefault="719B8CB7" w:rsidP="0040043C">
      <w:pPr>
        <w:pStyle w:val="ListParagraph"/>
      </w:pPr>
      <w:r w:rsidRPr="6BF44C58">
        <w:t>CT Board Mtg Slides 06.09.2026.pptx</w:t>
      </w:r>
    </w:p>
    <w:sectPr w:rsidR="00934E29" w:rsidRPr="00EC209C" w:rsidSect="00EC209C">
      <w:headerReference w:type="default" r:id="rId12"/>
      <w:footerReference w:type="default" r:id="rId13"/>
      <w:pgSz w:w="12240" w:h="15840"/>
      <w:pgMar w:top="324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D9C9A" w14:textId="77777777" w:rsidR="002173A4" w:rsidRDefault="002173A4" w:rsidP="00EC209C">
      <w:pPr>
        <w:spacing w:after="0" w:line="240" w:lineRule="auto"/>
      </w:pPr>
      <w:r>
        <w:separator/>
      </w:r>
    </w:p>
  </w:endnote>
  <w:endnote w:type="continuationSeparator" w:id="0">
    <w:p w14:paraId="528E49A3" w14:textId="77777777" w:rsidR="002173A4" w:rsidRDefault="002173A4" w:rsidP="00EC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F44C58" w14:paraId="300014CE" w14:textId="77777777" w:rsidTr="6BF44C58">
      <w:trPr>
        <w:trHeight w:val="300"/>
      </w:trPr>
      <w:tc>
        <w:tcPr>
          <w:tcW w:w="3600" w:type="dxa"/>
        </w:tcPr>
        <w:p w14:paraId="6E6CA3D2" w14:textId="35B578CE" w:rsidR="6BF44C58" w:rsidRDefault="6BF44C58" w:rsidP="6BF44C58">
          <w:pPr>
            <w:pStyle w:val="Header"/>
          </w:pPr>
        </w:p>
      </w:tc>
      <w:tc>
        <w:tcPr>
          <w:tcW w:w="3600" w:type="dxa"/>
        </w:tcPr>
        <w:p w14:paraId="5E8B6CB2" w14:textId="5202E1BC" w:rsidR="6BF44C58" w:rsidRDefault="6BF44C58"/>
      </w:tc>
      <w:tc>
        <w:tcPr>
          <w:tcW w:w="3600" w:type="dxa"/>
        </w:tcPr>
        <w:p w14:paraId="562C5215" w14:textId="22D400F4" w:rsidR="6BF44C58" w:rsidRDefault="6BF44C58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4F89" w14:textId="77777777" w:rsidR="002173A4" w:rsidRDefault="002173A4" w:rsidP="00EC209C">
      <w:pPr>
        <w:spacing w:after="0" w:line="240" w:lineRule="auto"/>
      </w:pPr>
      <w:r>
        <w:separator/>
      </w:r>
    </w:p>
  </w:footnote>
  <w:footnote w:type="continuationSeparator" w:id="0">
    <w:p w14:paraId="018D65CB" w14:textId="77777777" w:rsidR="002173A4" w:rsidRDefault="002173A4" w:rsidP="00EC2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E2D1" w14:textId="77777777" w:rsidR="00EC209C" w:rsidRDefault="00EC209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FDD639" wp14:editId="307F701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85917" cy="1755648"/>
          <wp:effectExtent l="0" t="0" r="0" b="0"/>
          <wp:wrapNone/>
          <wp:docPr id="1138603849" name="Picture 1" descr="Rectangle&#10;Chldren's Trust Letterhead fora meeting AGEND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603849" name="Picture 1" descr="Rectang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917" cy="175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F787"/>
    <w:multiLevelType w:val="hybridMultilevel"/>
    <w:tmpl w:val="E9168416"/>
    <w:lvl w:ilvl="0" w:tplc="C6F8A620">
      <w:start w:val="1"/>
      <w:numFmt w:val="lowerLetter"/>
      <w:lvlText w:val="%1."/>
      <w:lvlJc w:val="left"/>
      <w:pPr>
        <w:ind w:left="1080" w:hanging="360"/>
      </w:pPr>
    </w:lvl>
    <w:lvl w:ilvl="1" w:tplc="A6825C06">
      <w:start w:val="1"/>
      <w:numFmt w:val="lowerLetter"/>
      <w:lvlText w:val="%2."/>
      <w:lvlJc w:val="left"/>
      <w:pPr>
        <w:ind w:left="1800" w:hanging="360"/>
      </w:pPr>
    </w:lvl>
    <w:lvl w:ilvl="2" w:tplc="CEFAF328">
      <w:start w:val="1"/>
      <w:numFmt w:val="lowerRoman"/>
      <w:lvlText w:val="%3."/>
      <w:lvlJc w:val="right"/>
      <w:pPr>
        <w:ind w:left="2520" w:hanging="180"/>
      </w:pPr>
    </w:lvl>
    <w:lvl w:ilvl="3" w:tplc="CCAC79B6">
      <w:start w:val="1"/>
      <w:numFmt w:val="decimal"/>
      <w:lvlText w:val="%4."/>
      <w:lvlJc w:val="left"/>
      <w:pPr>
        <w:ind w:left="3240" w:hanging="360"/>
      </w:pPr>
    </w:lvl>
    <w:lvl w:ilvl="4" w:tplc="B87864B2">
      <w:start w:val="1"/>
      <w:numFmt w:val="lowerLetter"/>
      <w:lvlText w:val="%5."/>
      <w:lvlJc w:val="left"/>
      <w:pPr>
        <w:ind w:left="3960" w:hanging="360"/>
      </w:pPr>
    </w:lvl>
    <w:lvl w:ilvl="5" w:tplc="7900896A">
      <w:start w:val="1"/>
      <w:numFmt w:val="lowerRoman"/>
      <w:lvlText w:val="%6."/>
      <w:lvlJc w:val="right"/>
      <w:pPr>
        <w:ind w:left="4680" w:hanging="180"/>
      </w:pPr>
    </w:lvl>
    <w:lvl w:ilvl="6" w:tplc="0DC81300">
      <w:start w:val="1"/>
      <w:numFmt w:val="decimal"/>
      <w:lvlText w:val="%7."/>
      <w:lvlJc w:val="left"/>
      <w:pPr>
        <w:ind w:left="5400" w:hanging="360"/>
      </w:pPr>
    </w:lvl>
    <w:lvl w:ilvl="7" w:tplc="6BF6155C">
      <w:start w:val="1"/>
      <w:numFmt w:val="lowerLetter"/>
      <w:lvlText w:val="%8."/>
      <w:lvlJc w:val="left"/>
      <w:pPr>
        <w:ind w:left="6120" w:hanging="360"/>
      </w:pPr>
    </w:lvl>
    <w:lvl w:ilvl="8" w:tplc="B42CAECC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F0A71"/>
    <w:multiLevelType w:val="hybridMultilevel"/>
    <w:tmpl w:val="F81A8480"/>
    <w:lvl w:ilvl="0" w:tplc="AFF853C6">
      <w:start w:val="1"/>
      <w:numFmt w:val="lowerLetter"/>
      <w:lvlText w:val="%1."/>
      <w:lvlJc w:val="left"/>
      <w:pPr>
        <w:ind w:left="1080" w:hanging="360"/>
      </w:pPr>
      <w:rPr>
        <w:sz w:val="24"/>
        <w:szCs w:val="24"/>
      </w:rPr>
    </w:lvl>
    <w:lvl w:ilvl="1" w:tplc="CCF0C650">
      <w:start w:val="1"/>
      <w:numFmt w:val="lowerLetter"/>
      <w:lvlText w:val="%2."/>
      <w:lvlJc w:val="left"/>
      <w:pPr>
        <w:ind w:left="1800" w:hanging="360"/>
      </w:pPr>
    </w:lvl>
    <w:lvl w:ilvl="2" w:tplc="607864FC">
      <w:start w:val="1"/>
      <w:numFmt w:val="lowerRoman"/>
      <w:lvlText w:val="%3."/>
      <w:lvlJc w:val="right"/>
      <w:pPr>
        <w:ind w:left="2520" w:hanging="180"/>
      </w:pPr>
    </w:lvl>
    <w:lvl w:ilvl="3" w:tplc="7D862300">
      <w:start w:val="1"/>
      <w:numFmt w:val="decimal"/>
      <w:lvlText w:val="%4."/>
      <w:lvlJc w:val="left"/>
      <w:pPr>
        <w:ind w:left="3240" w:hanging="360"/>
      </w:pPr>
    </w:lvl>
    <w:lvl w:ilvl="4" w:tplc="1A1ACD4E">
      <w:start w:val="1"/>
      <w:numFmt w:val="lowerLetter"/>
      <w:lvlText w:val="%5."/>
      <w:lvlJc w:val="left"/>
      <w:pPr>
        <w:ind w:left="3960" w:hanging="360"/>
      </w:pPr>
    </w:lvl>
    <w:lvl w:ilvl="5" w:tplc="D7EAC634">
      <w:start w:val="1"/>
      <w:numFmt w:val="lowerRoman"/>
      <w:lvlText w:val="%6."/>
      <w:lvlJc w:val="right"/>
      <w:pPr>
        <w:ind w:left="4680" w:hanging="180"/>
      </w:pPr>
    </w:lvl>
    <w:lvl w:ilvl="6" w:tplc="6E845734">
      <w:start w:val="1"/>
      <w:numFmt w:val="decimal"/>
      <w:lvlText w:val="%7."/>
      <w:lvlJc w:val="left"/>
      <w:pPr>
        <w:ind w:left="5400" w:hanging="360"/>
      </w:pPr>
    </w:lvl>
    <w:lvl w:ilvl="7" w:tplc="BF582F90">
      <w:start w:val="1"/>
      <w:numFmt w:val="lowerLetter"/>
      <w:lvlText w:val="%8."/>
      <w:lvlJc w:val="left"/>
      <w:pPr>
        <w:ind w:left="6120" w:hanging="360"/>
      </w:pPr>
    </w:lvl>
    <w:lvl w:ilvl="8" w:tplc="FE46662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831194"/>
    <w:multiLevelType w:val="hybridMultilevel"/>
    <w:tmpl w:val="22FA3520"/>
    <w:lvl w:ilvl="0" w:tplc="98D82D8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612C5B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9530FB1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62B2D97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3E88406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FFC6002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5BB21B2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BA08646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674AF08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" w15:restartNumberingAfterBreak="0">
    <w:nsid w:val="357B36F6"/>
    <w:multiLevelType w:val="hybridMultilevel"/>
    <w:tmpl w:val="ABD47B5C"/>
    <w:lvl w:ilvl="0" w:tplc="F272BB78">
      <w:start w:val="1"/>
      <w:numFmt w:val="decimal"/>
      <w:lvlText w:val="%1."/>
      <w:lvlJc w:val="left"/>
      <w:pPr>
        <w:ind w:left="720" w:hanging="360"/>
      </w:pPr>
    </w:lvl>
    <w:lvl w:ilvl="1" w:tplc="70F4B18E">
      <w:start w:val="1"/>
      <w:numFmt w:val="lowerLetter"/>
      <w:lvlText w:val="%2."/>
      <w:lvlJc w:val="left"/>
      <w:pPr>
        <w:ind w:left="1440" w:hanging="360"/>
      </w:pPr>
    </w:lvl>
    <w:lvl w:ilvl="2" w:tplc="2222F378">
      <w:start w:val="1"/>
      <w:numFmt w:val="lowerRoman"/>
      <w:lvlText w:val="%3."/>
      <w:lvlJc w:val="right"/>
      <w:pPr>
        <w:ind w:left="2160" w:hanging="180"/>
      </w:pPr>
    </w:lvl>
    <w:lvl w:ilvl="3" w:tplc="F42E1B18">
      <w:start w:val="1"/>
      <w:numFmt w:val="decimal"/>
      <w:lvlText w:val="%4."/>
      <w:lvlJc w:val="left"/>
      <w:pPr>
        <w:ind w:left="2880" w:hanging="360"/>
      </w:pPr>
    </w:lvl>
    <w:lvl w:ilvl="4" w:tplc="E7182D84">
      <w:start w:val="1"/>
      <w:numFmt w:val="lowerLetter"/>
      <w:lvlText w:val="%5."/>
      <w:lvlJc w:val="left"/>
      <w:pPr>
        <w:ind w:left="3600" w:hanging="360"/>
      </w:pPr>
    </w:lvl>
    <w:lvl w:ilvl="5" w:tplc="75C0B8F0">
      <w:start w:val="1"/>
      <w:numFmt w:val="lowerRoman"/>
      <w:lvlText w:val="%6."/>
      <w:lvlJc w:val="right"/>
      <w:pPr>
        <w:ind w:left="4320" w:hanging="180"/>
      </w:pPr>
    </w:lvl>
    <w:lvl w:ilvl="6" w:tplc="449EF244">
      <w:start w:val="1"/>
      <w:numFmt w:val="decimal"/>
      <w:lvlText w:val="%7."/>
      <w:lvlJc w:val="left"/>
      <w:pPr>
        <w:ind w:left="5040" w:hanging="360"/>
      </w:pPr>
    </w:lvl>
    <w:lvl w:ilvl="7" w:tplc="BC6E472E">
      <w:start w:val="1"/>
      <w:numFmt w:val="lowerLetter"/>
      <w:lvlText w:val="%8."/>
      <w:lvlJc w:val="left"/>
      <w:pPr>
        <w:ind w:left="5760" w:hanging="360"/>
      </w:pPr>
    </w:lvl>
    <w:lvl w:ilvl="8" w:tplc="3E8E52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57DD8"/>
    <w:multiLevelType w:val="multilevel"/>
    <w:tmpl w:val="131A3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EC1343"/>
    <w:multiLevelType w:val="multilevel"/>
    <w:tmpl w:val="4F8AE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C11FC3"/>
    <w:multiLevelType w:val="multilevel"/>
    <w:tmpl w:val="43DE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EBCF9C"/>
    <w:multiLevelType w:val="hybridMultilevel"/>
    <w:tmpl w:val="5BB6DB98"/>
    <w:lvl w:ilvl="0" w:tplc="E6D28B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547EC032">
      <w:start w:val="1"/>
      <w:numFmt w:val="lowerLetter"/>
      <w:lvlText w:val="%2."/>
      <w:lvlJc w:val="left"/>
      <w:pPr>
        <w:ind w:left="1440" w:hanging="360"/>
      </w:pPr>
    </w:lvl>
    <w:lvl w:ilvl="2" w:tplc="C71287DC">
      <w:start w:val="1"/>
      <w:numFmt w:val="lowerRoman"/>
      <w:lvlText w:val="%3."/>
      <w:lvlJc w:val="right"/>
      <w:pPr>
        <w:ind w:left="2160" w:hanging="180"/>
      </w:pPr>
    </w:lvl>
    <w:lvl w:ilvl="3" w:tplc="8730B5A8">
      <w:start w:val="1"/>
      <w:numFmt w:val="decimal"/>
      <w:lvlText w:val="%4."/>
      <w:lvlJc w:val="left"/>
      <w:pPr>
        <w:ind w:left="2880" w:hanging="360"/>
      </w:pPr>
    </w:lvl>
    <w:lvl w:ilvl="4" w:tplc="8F229BFA">
      <w:start w:val="1"/>
      <w:numFmt w:val="lowerLetter"/>
      <w:lvlText w:val="%5."/>
      <w:lvlJc w:val="left"/>
      <w:pPr>
        <w:ind w:left="3600" w:hanging="360"/>
      </w:pPr>
    </w:lvl>
    <w:lvl w:ilvl="5" w:tplc="464E8112">
      <w:start w:val="1"/>
      <w:numFmt w:val="lowerRoman"/>
      <w:lvlText w:val="%6."/>
      <w:lvlJc w:val="right"/>
      <w:pPr>
        <w:ind w:left="4320" w:hanging="180"/>
      </w:pPr>
    </w:lvl>
    <w:lvl w:ilvl="6" w:tplc="01AA1878">
      <w:start w:val="1"/>
      <w:numFmt w:val="decimal"/>
      <w:lvlText w:val="%7."/>
      <w:lvlJc w:val="left"/>
      <w:pPr>
        <w:ind w:left="5040" w:hanging="360"/>
      </w:pPr>
    </w:lvl>
    <w:lvl w:ilvl="7" w:tplc="1BEA5B76">
      <w:start w:val="1"/>
      <w:numFmt w:val="lowerLetter"/>
      <w:lvlText w:val="%8."/>
      <w:lvlJc w:val="left"/>
      <w:pPr>
        <w:ind w:left="5760" w:hanging="360"/>
      </w:pPr>
    </w:lvl>
    <w:lvl w:ilvl="8" w:tplc="55C27B4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932879">
    <w:abstractNumId w:val="1"/>
  </w:num>
  <w:num w:numId="2" w16cid:durableId="1799370384">
    <w:abstractNumId w:val="0"/>
  </w:num>
  <w:num w:numId="3" w16cid:durableId="645163136">
    <w:abstractNumId w:val="7"/>
  </w:num>
  <w:num w:numId="4" w16cid:durableId="1574193249">
    <w:abstractNumId w:val="3"/>
  </w:num>
  <w:num w:numId="5" w16cid:durableId="1515722802">
    <w:abstractNumId w:val="6"/>
  </w:num>
  <w:num w:numId="6" w16cid:durableId="5644314">
    <w:abstractNumId w:val="5"/>
  </w:num>
  <w:num w:numId="7" w16cid:durableId="1020623635">
    <w:abstractNumId w:val="4"/>
  </w:num>
  <w:num w:numId="8" w16cid:durableId="376204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5"/>
    <w:rsid w:val="00031459"/>
    <w:rsid w:val="00033B47"/>
    <w:rsid w:val="000A711F"/>
    <w:rsid w:val="000B158F"/>
    <w:rsid w:val="000B15C7"/>
    <w:rsid w:val="000D4ECB"/>
    <w:rsid w:val="001025CF"/>
    <w:rsid w:val="00176398"/>
    <w:rsid w:val="001D2538"/>
    <w:rsid w:val="001F06D3"/>
    <w:rsid w:val="0021276C"/>
    <w:rsid w:val="002173A4"/>
    <w:rsid w:val="00222BC2"/>
    <w:rsid w:val="00240966"/>
    <w:rsid w:val="0027003B"/>
    <w:rsid w:val="00286E83"/>
    <w:rsid w:val="002A01AC"/>
    <w:rsid w:val="002B4599"/>
    <w:rsid w:val="003132FA"/>
    <w:rsid w:val="00334B4D"/>
    <w:rsid w:val="00347180"/>
    <w:rsid w:val="00364526"/>
    <w:rsid w:val="0037063E"/>
    <w:rsid w:val="00377184"/>
    <w:rsid w:val="003A6C13"/>
    <w:rsid w:val="003C6B4C"/>
    <w:rsid w:val="003E1D0A"/>
    <w:rsid w:val="003E1DBD"/>
    <w:rsid w:val="003F6A65"/>
    <w:rsid w:val="0040043C"/>
    <w:rsid w:val="00413671"/>
    <w:rsid w:val="00413E1E"/>
    <w:rsid w:val="00414D34"/>
    <w:rsid w:val="0043204C"/>
    <w:rsid w:val="0045367E"/>
    <w:rsid w:val="00485948"/>
    <w:rsid w:val="004A6EED"/>
    <w:rsid w:val="00520F2D"/>
    <w:rsid w:val="00572F94"/>
    <w:rsid w:val="005949DE"/>
    <w:rsid w:val="005A7E6A"/>
    <w:rsid w:val="005F09CC"/>
    <w:rsid w:val="005F0BE7"/>
    <w:rsid w:val="00621B61"/>
    <w:rsid w:val="00655903"/>
    <w:rsid w:val="00656A94"/>
    <w:rsid w:val="00665EE3"/>
    <w:rsid w:val="00697CD4"/>
    <w:rsid w:val="006A01A4"/>
    <w:rsid w:val="006A3E18"/>
    <w:rsid w:val="006B274B"/>
    <w:rsid w:val="006C5A8D"/>
    <w:rsid w:val="006E6CC2"/>
    <w:rsid w:val="006F7604"/>
    <w:rsid w:val="00706783"/>
    <w:rsid w:val="007253BF"/>
    <w:rsid w:val="0074765F"/>
    <w:rsid w:val="00755491"/>
    <w:rsid w:val="00767457"/>
    <w:rsid w:val="007A01BA"/>
    <w:rsid w:val="007D3986"/>
    <w:rsid w:val="007F0761"/>
    <w:rsid w:val="00807F1B"/>
    <w:rsid w:val="008231E1"/>
    <w:rsid w:val="008A2E75"/>
    <w:rsid w:val="008A5E3D"/>
    <w:rsid w:val="008C7C61"/>
    <w:rsid w:val="008F6A8E"/>
    <w:rsid w:val="00934E29"/>
    <w:rsid w:val="00940FBF"/>
    <w:rsid w:val="00954B2A"/>
    <w:rsid w:val="009B50D9"/>
    <w:rsid w:val="00A232CB"/>
    <w:rsid w:val="00A53DA6"/>
    <w:rsid w:val="00A71CF7"/>
    <w:rsid w:val="00AA2D64"/>
    <w:rsid w:val="00AC0BAD"/>
    <w:rsid w:val="00AD3F4B"/>
    <w:rsid w:val="00AF4B9C"/>
    <w:rsid w:val="00B10696"/>
    <w:rsid w:val="00B45EF7"/>
    <w:rsid w:val="00B51591"/>
    <w:rsid w:val="00B567AE"/>
    <w:rsid w:val="00B6601B"/>
    <w:rsid w:val="00BA6886"/>
    <w:rsid w:val="00C17318"/>
    <w:rsid w:val="00C22438"/>
    <w:rsid w:val="00C372E3"/>
    <w:rsid w:val="00C62B7E"/>
    <w:rsid w:val="00C965FF"/>
    <w:rsid w:val="00CC6A4D"/>
    <w:rsid w:val="00D16A25"/>
    <w:rsid w:val="00D544FE"/>
    <w:rsid w:val="00DC1674"/>
    <w:rsid w:val="00DF082F"/>
    <w:rsid w:val="00E23021"/>
    <w:rsid w:val="00E63B73"/>
    <w:rsid w:val="00E71F97"/>
    <w:rsid w:val="00EB2F11"/>
    <w:rsid w:val="00EC209C"/>
    <w:rsid w:val="00ED2C3E"/>
    <w:rsid w:val="00ED5348"/>
    <w:rsid w:val="00EF117E"/>
    <w:rsid w:val="00EF569F"/>
    <w:rsid w:val="00F04833"/>
    <w:rsid w:val="00F176F5"/>
    <w:rsid w:val="00F42772"/>
    <w:rsid w:val="00F47787"/>
    <w:rsid w:val="00F52769"/>
    <w:rsid w:val="00F74266"/>
    <w:rsid w:val="00FC755D"/>
    <w:rsid w:val="00FE6B59"/>
    <w:rsid w:val="00FF55F5"/>
    <w:rsid w:val="01F7AE0E"/>
    <w:rsid w:val="033EC089"/>
    <w:rsid w:val="038D987C"/>
    <w:rsid w:val="04FF01E2"/>
    <w:rsid w:val="05D9BB79"/>
    <w:rsid w:val="08599B00"/>
    <w:rsid w:val="08A3AED2"/>
    <w:rsid w:val="08AB021B"/>
    <w:rsid w:val="09BA054F"/>
    <w:rsid w:val="0ABAC193"/>
    <w:rsid w:val="0D24C451"/>
    <w:rsid w:val="0E973D30"/>
    <w:rsid w:val="1339998B"/>
    <w:rsid w:val="13653725"/>
    <w:rsid w:val="14726B43"/>
    <w:rsid w:val="16C6D2CD"/>
    <w:rsid w:val="1847792E"/>
    <w:rsid w:val="189C50E9"/>
    <w:rsid w:val="18F470D0"/>
    <w:rsid w:val="1A018305"/>
    <w:rsid w:val="1A2CB6CC"/>
    <w:rsid w:val="1CB818C5"/>
    <w:rsid w:val="1ECFFF98"/>
    <w:rsid w:val="21BC7177"/>
    <w:rsid w:val="22C8A9B4"/>
    <w:rsid w:val="2506CC7F"/>
    <w:rsid w:val="255FCC02"/>
    <w:rsid w:val="2A77E38D"/>
    <w:rsid w:val="2D43D389"/>
    <w:rsid w:val="3457932D"/>
    <w:rsid w:val="3512876F"/>
    <w:rsid w:val="35321862"/>
    <w:rsid w:val="36D10E6A"/>
    <w:rsid w:val="3A0BBBF8"/>
    <w:rsid w:val="3C03399B"/>
    <w:rsid w:val="3CF9758A"/>
    <w:rsid w:val="3D409B69"/>
    <w:rsid w:val="43FB1336"/>
    <w:rsid w:val="4A83C888"/>
    <w:rsid w:val="4A94985F"/>
    <w:rsid w:val="4C4953CE"/>
    <w:rsid w:val="4CF67BF0"/>
    <w:rsid w:val="4DB82699"/>
    <w:rsid w:val="4E0BA9A6"/>
    <w:rsid w:val="50375A33"/>
    <w:rsid w:val="5335F93B"/>
    <w:rsid w:val="53822794"/>
    <w:rsid w:val="55782F3F"/>
    <w:rsid w:val="57C7A684"/>
    <w:rsid w:val="5C76ED4D"/>
    <w:rsid w:val="5F43C344"/>
    <w:rsid w:val="5F4446C8"/>
    <w:rsid w:val="68097132"/>
    <w:rsid w:val="6B87B1D5"/>
    <w:rsid w:val="6B9F5A9D"/>
    <w:rsid w:val="6BDD0478"/>
    <w:rsid w:val="6BF44C58"/>
    <w:rsid w:val="70D3E77C"/>
    <w:rsid w:val="711E6A2D"/>
    <w:rsid w:val="714E7BFD"/>
    <w:rsid w:val="719B8CB7"/>
    <w:rsid w:val="7202C4CC"/>
    <w:rsid w:val="72E7A780"/>
    <w:rsid w:val="7324CDC0"/>
    <w:rsid w:val="739BB288"/>
    <w:rsid w:val="73CAF8C9"/>
    <w:rsid w:val="75C7A781"/>
    <w:rsid w:val="77FE43E4"/>
    <w:rsid w:val="7A5AB077"/>
    <w:rsid w:val="7CBACA42"/>
    <w:rsid w:val="7CE9A743"/>
    <w:rsid w:val="7D4C0665"/>
    <w:rsid w:val="7EF8F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BEB20"/>
  <w15:chartTrackingRefBased/>
  <w15:docId w15:val="{2B318A94-7CEF-4BFC-ADA1-99EDC555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0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2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09C"/>
  </w:style>
  <w:style w:type="paragraph" w:styleId="Footer">
    <w:name w:val="footer"/>
    <w:basedOn w:val="Normal"/>
    <w:link w:val="FooterChar"/>
    <w:uiPriority w:val="99"/>
    <w:unhideWhenUsed/>
    <w:rsid w:val="00EC2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09C"/>
  </w:style>
  <w:style w:type="character" w:styleId="Hyperlink">
    <w:name w:val="Hyperlink"/>
    <w:basedOn w:val="DefaultParagraphFont"/>
    <w:uiPriority w:val="99"/>
    <w:unhideWhenUsed/>
    <w:rsid w:val="00B106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69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83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8973632718?omn=8963309147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alzarini\OneDrive%20-%20Commonwealth%20of%20Massachusetts\Desktop\CT_26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8eec94-f1e8-4333-9199-0fcb2e707b9d" xsi:nil="true"/>
    <SharedWithUsers xmlns="5f8eec94-f1e8-4333-9199-0fcb2e707b9d">
      <UserInfo>
        <DisplayName/>
        <AccountId xsi:nil="true"/>
        <AccountType/>
      </UserInfo>
    </SharedWithUsers>
    <lcf76f155ced4ddcb4097134ff3c332f xmlns="6ec87242-8e3d-4d61-aa09-3c725b80d7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412D414DCAC4BAD865A9843A5585F" ma:contentTypeVersion="14" ma:contentTypeDescription="Create a new document." ma:contentTypeScope="" ma:versionID="84810c84e5383dfb053c6a54755b0a38">
  <xsd:schema xmlns:xsd="http://www.w3.org/2001/XMLSchema" xmlns:xs="http://www.w3.org/2001/XMLSchema" xmlns:p="http://schemas.microsoft.com/office/2006/metadata/properties" xmlns:ns2="6ec87242-8e3d-4d61-aa09-3c725b80d7d9" xmlns:ns3="5f8eec94-f1e8-4333-9199-0fcb2e707b9d" targetNamespace="http://schemas.microsoft.com/office/2006/metadata/properties" ma:root="true" ma:fieldsID="5986ed8d95ae71733dbad77d0b4935c3" ns2:_="" ns3:_="">
    <xsd:import namespace="6ec87242-8e3d-4d61-aa09-3c725b80d7d9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87242-8e3d-4d61-aa09-3c725b80d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fceb134-121f-415b-911b-80a41380ff1e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6586D-F400-411D-A6A6-7CABDCE4DD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943DA5-966F-4BCF-8821-DED86F9490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CE8C4-AD66-40E0-89CB-9161C700DE06}">
  <ds:schemaRefs>
    <ds:schemaRef ds:uri="http://schemas.microsoft.com/office/2006/metadata/properties"/>
    <ds:schemaRef ds:uri="http://schemas.microsoft.com/office/infopath/2007/PartnerControls"/>
    <ds:schemaRef ds:uri="5f8eec94-f1e8-4333-9199-0fcb2e707b9d"/>
    <ds:schemaRef ds:uri="6ec87242-8e3d-4d61-aa09-3c725b80d7d9"/>
  </ds:schemaRefs>
</ds:datastoreItem>
</file>

<file path=customXml/itemProps4.xml><?xml version="1.0" encoding="utf-8"?>
<ds:datastoreItem xmlns:ds="http://schemas.openxmlformats.org/officeDocument/2006/customXml" ds:itemID="{89C650E8-302C-4062-B138-904DE030B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87242-8e3d-4d61-aa09-3c725b80d7d9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CT_26_AGENDA.dotx</Template>
  <TotalTime>47</TotalTime>
  <Pages>1</Pages>
  <Words>114</Words>
  <Characters>653</Characters>
  <Application>Microsoft Office Word</Application>
  <DocSecurity>4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Balzarini, Debra (CT)</dc:creator>
  <cp:keywords/>
  <dc:description/>
  <cp:lastModifiedBy>Mallozzi, Emily (CT)</cp:lastModifiedBy>
  <cp:revision>70</cp:revision>
  <dcterms:created xsi:type="dcterms:W3CDTF">2026-02-06T03:25:00Z</dcterms:created>
  <dcterms:modified xsi:type="dcterms:W3CDTF">2026-06-01T16:57:00Z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0x010100510412D414DCAC4BAD865A9843A5585F</vt:lpwstr>
  </property>
  <property fmtid="{D5CDD505-2E9C-101B-9397-08002B2CF9AE}" pid="3" name="Order">
    <vt:r8>27232200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